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altName w:val="Malgun Gothic Semilight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中宋">
    <w:altName w:val="hakuyoxingshu7000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706101"/>
    <w:multiLevelType w:val="singleLevel"/>
    <w:tmpl w:val="8E706101"/>
    <w:lvl w:ilvl="0">
      <w:start w:val="5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0"/>
  </w:num>
</w:numbering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41</Pages>
  <Words>3571</Words>
  <Characters>20361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27</cp:revision>
  <cp:lastPrinted>2020-02-18T03:18:00Z</cp:lastPrinted>
  <dcterms:created xsi:type="dcterms:W3CDTF">2021-05-20T15:24:00Z</dcterms:created>
  <dcterms:modified xsi:type="dcterms:W3CDTF">2021-06-04T08:13:00Z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3916BC17DE6347D4AA68464BB978118E</vt:lpwstr>
  </property>
</Properties>
</file>