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黑体">
    <w:altName w:val="SimHei"/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幼圆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</w:font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13</TotalTime>
  <Pages>40</Pages>
  <Words>3335</Words>
  <Characters>19011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ASUS</cp:lastModifiedBy>
  <cp:revision>6</cp:revision>
  <cp:lastPrinted>2020-02-18T03:18:00Z</cp:lastPrinted>
  <dcterms:created xsi:type="dcterms:W3CDTF">2020-10-29T03:08:00Z</dcterms:created>
  <dcterms:modified xsi:type="dcterms:W3CDTF">2020-11-03T03:16:00Z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2052-11.1.0.10072</vt:lpwstr>
  </property>
</Properties>
</file>