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76786" w14:textId="77777777" w:rsidR="00FC352C" w:rsidRDefault="00FC352C" w:rsidP="00B22693">
      <w:r>
        <w:separator/>
      </w:r>
    </w:p>
  </w:endnote>
  <w:endnote w:type="continuationSeparator" w:id="0">
    <w:p w14:paraId="5E661F64" w14:textId="77777777" w:rsidR="00FC352C" w:rsidRDefault="00FC352C" w:rsidP="00B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DCB35" w14:textId="77777777" w:rsidR="00FC352C" w:rsidRDefault="00FC352C" w:rsidP="00B22693">
      <w:r>
        <w:separator/>
      </w:r>
    </w:p>
  </w:footnote>
  <w:footnote w:type="continuationSeparator" w:id="0">
    <w:p w14:paraId="28EE4F2E" w14:textId="77777777" w:rsidR="00FC352C" w:rsidRDefault="00FC352C" w:rsidP="00B22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EB321A"/>
    <w:rsid w:val="00111C6B"/>
    <w:rsid w:val="00503289"/>
    <w:rsid w:val="00662EE3"/>
    <w:rsid w:val="0093551E"/>
    <w:rsid w:val="009657EB"/>
    <w:rsid w:val="00A93F24"/>
    <w:rsid w:val="00B22693"/>
    <w:rsid w:val="00D51776"/>
    <w:rsid w:val="00EF166B"/>
    <w:rsid w:val="00FC352C"/>
    <w:rsid w:val="44EB321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C8EB5"/>
  <w15:docId w15:val="{7512329B-0340-460E-BD64-3861CE48F44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2</Pages>
  <Words>82</Words>
  <Characters>471</Characters>
  <Application>Microsoft Office Word</Application>
  <DocSecurity>0</DocSecurity>
  <Lines>3</Lines>
  <Paragraphs>1</Paragraphs>
  <ScaleCrop>false</ScaleCrop>
  <Company>IT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君榕</dc:creator>
  <cp:lastModifiedBy>you long</cp:lastModifiedBy>
  <cp:revision>6</cp:revision>
  <dcterms:created xsi:type="dcterms:W3CDTF">2018-10-24T02:14:00Z</dcterms:created>
  <dcterms:modified xsi:type="dcterms:W3CDTF">2020-08-11T01:35:00Z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